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D81FE" w14:textId="77777777" w:rsidR="00A50A8B" w:rsidRDefault="00A50A8B" w:rsidP="00A50A8B">
      <w:pPr>
        <w:pStyle w:val="OMBInfo"/>
      </w:pPr>
      <w:r>
        <w:t xml:space="preserve">OMB No. 0925-0001 and 0925-0002 (Rev. </w:t>
      </w:r>
      <w:r w:rsidR="00202565">
        <w:t>10/2021</w:t>
      </w:r>
      <w:r w:rsidR="007E6E1E" w:rsidRPr="007E6E1E">
        <w:t xml:space="preserve"> </w:t>
      </w:r>
      <w:r>
        <w:t xml:space="preserve">Approved Through </w:t>
      </w:r>
      <w:r w:rsidR="00202565">
        <w:t>0</w:t>
      </w:r>
      <w:r w:rsidR="00B006EF">
        <w:t>1/31/</w:t>
      </w:r>
      <w:r w:rsidR="007C1BCC">
        <w:t>2026</w:t>
      </w:r>
      <w:r>
        <w:t>)</w:t>
      </w:r>
    </w:p>
    <w:p w14:paraId="0430E0D1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622D68D9" w14:textId="77777777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031C2C25" w14:textId="77777777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E03323">
        <w:rPr>
          <w:sz w:val="22"/>
        </w:rPr>
        <w:t xml:space="preserve"> </w:t>
      </w:r>
    </w:p>
    <w:p w14:paraId="6AD63CB7" w14:textId="77777777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eRA COMMONS USER NAME (credential, e.g., agency login)</w:t>
      </w:r>
      <w:r w:rsidR="002B7443" w:rsidRPr="00D3779E">
        <w:rPr>
          <w:sz w:val="22"/>
        </w:rPr>
        <w:t>:</w:t>
      </w:r>
      <w:r w:rsidR="00E03323">
        <w:rPr>
          <w:sz w:val="22"/>
        </w:rPr>
        <w:t xml:space="preserve"> </w:t>
      </w:r>
    </w:p>
    <w:p w14:paraId="37E417F1" w14:textId="77777777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447752D7" w14:textId="77777777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933173" w:rsidRPr="00D3779E" w14:paraId="0AA9682C" w14:textId="77777777" w:rsidTr="005F0B12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1D73A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A8CBC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1115D8C6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0E29DA8E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23D05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2EDBD4F0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4284D939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E37F8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5406243F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7A2D69" w14:textId="77777777" w:rsidTr="005F0B12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14:paraId="200E06F3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52D5D23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485ADEC8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61217B0B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00BB81E7" w14:textId="77777777" w:rsidTr="005F0B12">
        <w:trPr>
          <w:cantSplit/>
          <w:trHeight w:val="395"/>
        </w:trPr>
        <w:tc>
          <w:tcPr>
            <w:tcW w:w="5220" w:type="dxa"/>
          </w:tcPr>
          <w:p w14:paraId="562CFBD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6C774F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7CDF61ED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0BCA966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44AD15C6" w14:textId="77777777" w:rsidTr="005F0B12">
        <w:trPr>
          <w:cantSplit/>
          <w:trHeight w:val="395"/>
        </w:trPr>
        <w:tc>
          <w:tcPr>
            <w:tcW w:w="5220" w:type="dxa"/>
          </w:tcPr>
          <w:p w14:paraId="34733836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340396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11E7C65B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03B1524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52D465E4" w14:textId="77777777" w:rsidTr="005F0B12">
        <w:trPr>
          <w:cantSplit/>
          <w:trHeight w:val="395"/>
        </w:trPr>
        <w:tc>
          <w:tcPr>
            <w:tcW w:w="5220" w:type="dxa"/>
          </w:tcPr>
          <w:p w14:paraId="3F29336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2AA6EF62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613A5612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1604D7B8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3B8C3736" w14:textId="77777777" w:rsidTr="005F0B12">
        <w:trPr>
          <w:cantSplit/>
          <w:trHeight w:val="395"/>
        </w:trPr>
        <w:tc>
          <w:tcPr>
            <w:tcW w:w="5220" w:type="dxa"/>
          </w:tcPr>
          <w:p w14:paraId="3955B093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2763BB97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38204E92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A731227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0D2EF2AE" w14:textId="77777777" w:rsidR="009E52CA" w:rsidRDefault="009E52CA">
      <w:pPr>
        <w:pStyle w:val="DataField11pt-Single"/>
      </w:pPr>
    </w:p>
    <w:p w14:paraId="5D20AB71" w14:textId="77777777" w:rsidR="002C51BC" w:rsidRDefault="002C51BC" w:rsidP="00FC5F9E"/>
    <w:p w14:paraId="495DEAA9" w14:textId="77777777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A.</w:t>
      </w:r>
      <w:r w:rsidRPr="00A128A0">
        <w:rPr>
          <w:rStyle w:val="Strong"/>
        </w:rPr>
        <w:tab/>
        <w:t>Personal Statement</w:t>
      </w:r>
      <w:r w:rsidR="00FE10AD">
        <w:rPr>
          <w:rStyle w:val="Strong"/>
        </w:rPr>
        <w:br/>
      </w:r>
    </w:p>
    <w:p w14:paraId="330042B7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2C0C40D8" w14:textId="77777777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B.</w:t>
      </w:r>
      <w:r w:rsidRPr="00A128A0">
        <w:rPr>
          <w:rStyle w:val="Strong"/>
        </w:rPr>
        <w:tab/>
        <w:t>Positions</w:t>
      </w:r>
      <w:r w:rsidR="00CF6FAD">
        <w:rPr>
          <w:rStyle w:val="Strong"/>
        </w:rPr>
        <w:t>, Scientific Appointments,</w:t>
      </w:r>
      <w:r w:rsidRPr="00A128A0">
        <w:rPr>
          <w:rStyle w:val="Strong"/>
        </w:rPr>
        <w:t xml:space="preserve"> and Honors</w:t>
      </w:r>
      <w:r w:rsidR="00FE10AD">
        <w:rPr>
          <w:rStyle w:val="Strong"/>
        </w:rPr>
        <w:br/>
      </w:r>
    </w:p>
    <w:p w14:paraId="6D207A8E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120A7C7F" w14:textId="77777777" w:rsidR="00A90A35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C.</w:t>
      </w:r>
      <w:r w:rsidRPr="00A128A0">
        <w:rPr>
          <w:rStyle w:val="Strong"/>
        </w:rPr>
        <w:tab/>
        <w:t>Contributions to Science</w:t>
      </w:r>
    </w:p>
    <w:p w14:paraId="3756BE9F" w14:textId="77777777" w:rsidR="00A90A35" w:rsidRDefault="00A90A35" w:rsidP="002C51BC">
      <w:pPr>
        <w:pStyle w:val="DataField11pt-Single"/>
        <w:rPr>
          <w:rStyle w:val="Strong"/>
        </w:rPr>
      </w:pPr>
    </w:p>
    <w:p w14:paraId="15DBB33B" w14:textId="77777777" w:rsidR="00A90A35" w:rsidRDefault="00A90A35" w:rsidP="002C51BC">
      <w:pPr>
        <w:pStyle w:val="DataField11pt-Single"/>
        <w:rPr>
          <w:rStyle w:val="Strong"/>
        </w:rPr>
      </w:pPr>
    </w:p>
    <w:p w14:paraId="28778D44" w14:textId="77777777" w:rsidR="002C51BC" w:rsidRPr="00A128A0" w:rsidRDefault="00A90A35" w:rsidP="002C51BC">
      <w:pPr>
        <w:pStyle w:val="DataField11pt-Single"/>
        <w:rPr>
          <w:rStyle w:val="Strong"/>
        </w:rPr>
      </w:pPr>
      <w:r w:rsidRPr="00A90A35">
        <w:rPr>
          <w:rStyle w:val="Strong"/>
        </w:rPr>
        <w:t xml:space="preserve">D. </w:t>
      </w:r>
      <w:r w:rsidRPr="00A128A0">
        <w:rPr>
          <w:rStyle w:val="Strong"/>
        </w:rPr>
        <w:tab/>
      </w:r>
      <w:r w:rsidRPr="00A90A35">
        <w:rPr>
          <w:rStyle w:val="Strong"/>
        </w:rPr>
        <w:t>Research Support</w:t>
      </w:r>
    </w:p>
    <w:p w14:paraId="0D733157" w14:textId="77777777" w:rsidR="00A90A35" w:rsidRDefault="00A90A35" w:rsidP="005C2CF8">
      <w:pPr>
        <w:pStyle w:val="DataField11pt-Single"/>
        <w:rPr>
          <w:rStyle w:val="Strong"/>
          <w:b w:val="0"/>
        </w:rPr>
      </w:pPr>
    </w:p>
    <w:p w14:paraId="17387C99" w14:textId="77777777" w:rsidR="00FC5F9E" w:rsidRPr="00E03323" w:rsidRDefault="00A90A35" w:rsidP="005C2CF8">
      <w:pPr>
        <w:pStyle w:val="DataField11pt-Single"/>
        <w:rPr>
          <w:rStyle w:val="Strong"/>
          <w:b w:val="0"/>
        </w:rPr>
      </w:pPr>
      <w:r>
        <w:rPr>
          <w:rStyle w:val="Strong"/>
          <w:b w:val="0"/>
        </w:rPr>
        <w:t>*</w:t>
      </w:r>
      <w:r w:rsidRPr="00A90A35">
        <w:rPr>
          <w:rStyle w:val="Strong"/>
          <w:b w:val="0"/>
        </w:rPr>
        <w:t>This is an award to be bridged.</w:t>
      </w:r>
    </w:p>
    <w:sectPr w:rsidR="00FC5F9E" w:rsidRPr="00E03323" w:rsidSect="00A54CAE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FDCD9" w14:textId="77777777" w:rsidR="008A0606" w:rsidRDefault="008A0606">
      <w:r>
        <w:separator/>
      </w:r>
    </w:p>
  </w:endnote>
  <w:endnote w:type="continuationSeparator" w:id="0">
    <w:p w14:paraId="7860116F" w14:textId="77777777" w:rsidR="008A0606" w:rsidRDefault="008A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1361A" w14:textId="77777777" w:rsidR="008A0606" w:rsidRDefault="008A0606">
      <w:r>
        <w:separator/>
      </w:r>
    </w:p>
  </w:footnote>
  <w:footnote w:type="continuationSeparator" w:id="0">
    <w:p w14:paraId="5B438825" w14:textId="77777777" w:rsidR="008A0606" w:rsidRDefault="008A0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3CBA3" w14:textId="77777777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 w16cid:durableId="634482890">
    <w:abstractNumId w:val="9"/>
  </w:num>
  <w:num w:numId="2" w16cid:durableId="812016497">
    <w:abstractNumId w:val="7"/>
  </w:num>
  <w:num w:numId="3" w16cid:durableId="291450901">
    <w:abstractNumId w:val="6"/>
  </w:num>
  <w:num w:numId="4" w16cid:durableId="1177501087">
    <w:abstractNumId w:val="5"/>
  </w:num>
  <w:num w:numId="5" w16cid:durableId="1110274464">
    <w:abstractNumId w:val="4"/>
  </w:num>
  <w:num w:numId="6" w16cid:durableId="106583165">
    <w:abstractNumId w:val="8"/>
  </w:num>
  <w:num w:numId="7" w16cid:durableId="2052878649">
    <w:abstractNumId w:val="3"/>
  </w:num>
  <w:num w:numId="8" w16cid:durableId="2073309856">
    <w:abstractNumId w:val="2"/>
  </w:num>
  <w:num w:numId="9" w16cid:durableId="746733101">
    <w:abstractNumId w:val="1"/>
  </w:num>
  <w:num w:numId="10" w16cid:durableId="1338921023">
    <w:abstractNumId w:val="0"/>
  </w:num>
  <w:num w:numId="11" w16cid:durableId="87582177">
    <w:abstractNumId w:val="0"/>
  </w:num>
  <w:num w:numId="12" w16cid:durableId="2079010474">
    <w:abstractNumId w:val="13"/>
  </w:num>
  <w:num w:numId="13" w16cid:durableId="415983975">
    <w:abstractNumId w:val="11"/>
  </w:num>
  <w:num w:numId="14" w16cid:durableId="122968359">
    <w:abstractNumId w:val="16"/>
  </w:num>
  <w:num w:numId="15" w16cid:durableId="1043754076">
    <w:abstractNumId w:val="14"/>
  </w:num>
  <w:num w:numId="16" w16cid:durableId="1738235939">
    <w:abstractNumId w:val="15"/>
  </w:num>
  <w:num w:numId="17" w16cid:durableId="1690331786">
    <w:abstractNumId w:val="10"/>
  </w:num>
  <w:num w:numId="18" w16cid:durableId="18782011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38E"/>
    <w:rsid w:val="00007231"/>
    <w:rsid w:val="00023A7A"/>
    <w:rsid w:val="00067621"/>
    <w:rsid w:val="00084466"/>
    <w:rsid w:val="000E3BEC"/>
    <w:rsid w:val="00106DA1"/>
    <w:rsid w:val="00122EB3"/>
    <w:rsid w:val="00132CA6"/>
    <w:rsid w:val="0014571A"/>
    <w:rsid w:val="00170D87"/>
    <w:rsid w:val="00177D49"/>
    <w:rsid w:val="00182189"/>
    <w:rsid w:val="00183022"/>
    <w:rsid w:val="001C065C"/>
    <w:rsid w:val="00202565"/>
    <w:rsid w:val="002506F6"/>
    <w:rsid w:val="0028051C"/>
    <w:rsid w:val="002A70D9"/>
    <w:rsid w:val="002B7443"/>
    <w:rsid w:val="002C4808"/>
    <w:rsid w:val="002C51BC"/>
    <w:rsid w:val="002D7520"/>
    <w:rsid w:val="002E2CA2"/>
    <w:rsid w:val="002E5125"/>
    <w:rsid w:val="00307C9E"/>
    <w:rsid w:val="00321A19"/>
    <w:rsid w:val="0035045F"/>
    <w:rsid w:val="0037667F"/>
    <w:rsid w:val="00382AB6"/>
    <w:rsid w:val="00383712"/>
    <w:rsid w:val="003C2647"/>
    <w:rsid w:val="003C3CA5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503B57"/>
    <w:rsid w:val="005145BB"/>
    <w:rsid w:val="00517BFD"/>
    <w:rsid w:val="0054471F"/>
    <w:rsid w:val="005461F3"/>
    <w:rsid w:val="00547118"/>
    <w:rsid w:val="00547AC9"/>
    <w:rsid w:val="00580C60"/>
    <w:rsid w:val="00592740"/>
    <w:rsid w:val="005A7016"/>
    <w:rsid w:val="005A7F6F"/>
    <w:rsid w:val="005B407B"/>
    <w:rsid w:val="005C2BDD"/>
    <w:rsid w:val="005C2CF8"/>
    <w:rsid w:val="005C47A8"/>
    <w:rsid w:val="005E406E"/>
    <w:rsid w:val="005F0B12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7C1BCC"/>
    <w:rsid w:val="007E6E1E"/>
    <w:rsid w:val="008073EB"/>
    <w:rsid w:val="00843027"/>
    <w:rsid w:val="00873917"/>
    <w:rsid w:val="00874EBC"/>
    <w:rsid w:val="0087514A"/>
    <w:rsid w:val="008760D3"/>
    <w:rsid w:val="00890CA9"/>
    <w:rsid w:val="008A0606"/>
    <w:rsid w:val="009211D3"/>
    <w:rsid w:val="00933173"/>
    <w:rsid w:val="00934124"/>
    <w:rsid w:val="00952A27"/>
    <w:rsid w:val="00977FA5"/>
    <w:rsid w:val="009D438E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0A8B"/>
    <w:rsid w:val="00A54CAE"/>
    <w:rsid w:val="00A55D1D"/>
    <w:rsid w:val="00A63D7C"/>
    <w:rsid w:val="00A7514C"/>
    <w:rsid w:val="00A8122C"/>
    <w:rsid w:val="00A83312"/>
    <w:rsid w:val="00A90A35"/>
    <w:rsid w:val="00AE41C4"/>
    <w:rsid w:val="00B006EF"/>
    <w:rsid w:val="00B127B4"/>
    <w:rsid w:val="00B8003A"/>
    <w:rsid w:val="00C05C55"/>
    <w:rsid w:val="00C076C6"/>
    <w:rsid w:val="00C1247F"/>
    <w:rsid w:val="00C137DA"/>
    <w:rsid w:val="00C20F69"/>
    <w:rsid w:val="00C3113F"/>
    <w:rsid w:val="00C4536F"/>
    <w:rsid w:val="00C46ADA"/>
    <w:rsid w:val="00C8438D"/>
    <w:rsid w:val="00C85025"/>
    <w:rsid w:val="00C918BD"/>
    <w:rsid w:val="00C94E59"/>
    <w:rsid w:val="00CA680A"/>
    <w:rsid w:val="00CE0951"/>
    <w:rsid w:val="00CF68A2"/>
    <w:rsid w:val="00CF6FAD"/>
    <w:rsid w:val="00D3779E"/>
    <w:rsid w:val="00D679E5"/>
    <w:rsid w:val="00D74391"/>
    <w:rsid w:val="00D83360"/>
    <w:rsid w:val="00D93B91"/>
    <w:rsid w:val="00DB7B85"/>
    <w:rsid w:val="00DD31B4"/>
    <w:rsid w:val="00DF7645"/>
    <w:rsid w:val="00E018A9"/>
    <w:rsid w:val="00E03323"/>
    <w:rsid w:val="00E047AD"/>
    <w:rsid w:val="00E12287"/>
    <w:rsid w:val="00E127A1"/>
    <w:rsid w:val="00E15579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D61AB"/>
    <w:rsid w:val="00EF4C32"/>
    <w:rsid w:val="00EF69CD"/>
    <w:rsid w:val="00F02126"/>
    <w:rsid w:val="00F07AB3"/>
    <w:rsid w:val="00F262AB"/>
    <w:rsid w:val="00F7284D"/>
    <w:rsid w:val="00F94A2B"/>
    <w:rsid w:val="00FA00C6"/>
    <w:rsid w:val="00FC0005"/>
    <w:rsid w:val="00FC5F9E"/>
    <w:rsid w:val="00FE10AD"/>
    <w:rsid w:val="00FE52B9"/>
    <w:rsid w:val="00FE7A5F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745182"/>
  <w15:chartTrackingRefBased/>
  <w15:docId w15:val="{9A8FA44D-6A6B-4757-A62C-B502BCD1F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eiser\Box\Lawrence-Sahru\d.%20Su%20Guo%20tasks\Bridge%20Funding\Forms\2025%20Bridge%20Funding%20Application%20Packet\4.%20Applicant%20Biosketch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4" ma:contentTypeDescription="Create a new document." ma:contentTypeScope="" ma:versionID="da1b2f359c56964e8a9e5ba2f4a7bb8e">
  <xsd:schema xmlns:xsd="http://www.w3.org/2001/XMLSchema" xmlns:xs="http://www.w3.org/2001/XMLSchema" xmlns:p="http://schemas.microsoft.com/office/2006/metadata/properties" xmlns:ns1="http://schemas.microsoft.com/sharepoint/v3" xmlns:ns3="0b516ab0-04e4-4c88-99cd-523706b96b1a" xmlns:ns4="589fc4a7-9825-4918-b2d3-6237c872ffbf" targetNamespace="http://schemas.microsoft.com/office/2006/metadata/properties" ma:root="true" ma:fieldsID="13579475e6e87a3a4fadde96db207311" ns1:_="" ns3:_="" ns4:_="">
    <xsd:import namespace="http://schemas.microsoft.com/sharepoint/v3"/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9D37666-E58B-431B-B07E-592DB74D6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4. Applicant Biosketch Template.dotx</Template>
  <TotalTime>1</TotalTime>
  <Pages>1</Pages>
  <Words>121</Words>
  <Characters>697</Characters>
  <Application>Microsoft Office Word</Application>
  <DocSecurity>0</DocSecurity>
  <Lines>30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796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Keiser, Sahru</dc:creator>
  <cp:keywords>PHS Grant Application, 0925-0001/0002, (Rev. 08/12), Biographical Sketch Format Page</cp:keywords>
  <dc:description/>
  <cp:lastModifiedBy>Keiser, Sahru</cp:lastModifiedBy>
  <cp:revision>1</cp:revision>
  <cp:lastPrinted>2011-03-11T19:43:00Z</cp:lastPrinted>
  <dcterms:created xsi:type="dcterms:W3CDTF">2025-11-25T21:18:00Z</dcterms:created>
  <dcterms:modified xsi:type="dcterms:W3CDTF">2025-11-25T21:19:00Z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  <property fmtid="{D5CDD505-2E9C-101B-9397-08002B2CF9AE}" pid="5" name="GrammarlyDocumentId">
    <vt:lpwstr>35b1722e-ad2f-4a38-add0-5b62a95f12ad</vt:lpwstr>
  </property>
</Properties>
</file>